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4D2" w:rsidRDefault="00DC0691" w:rsidP="00DC0691">
      <w:pPr>
        <w:pStyle w:val="1"/>
        <w:jc w:val="left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146050</wp:posOffset>
            </wp:positionV>
            <wp:extent cx="10054590" cy="57340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DC0691" w:rsidRDefault="00EB20C8" w:rsidP="00DC0691">
      <w:pPr>
        <w:pStyle w:val="1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136525</wp:posOffset>
            </wp:positionV>
            <wp:extent cx="7962265" cy="603885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26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91" w:rsidRDefault="00DC0691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DC0691" w:rsidRDefault="00DC0691" w:rsidP="00DC0691">
      <w:pPr>
        <w:pStyle w:val="10"/>
      </w:pPr>
    </w:p>
    <w:p w:rsidR="00DC0691" w:rsidRDefault="00EB20C8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977AC92" wp14:editId="3F2434C8">
            <wp:extent cx="9420225" cy="5143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691">
        <w:br w:type="page"/>
      </w:r>
    </w:p>
    <w:p w:rsidR="00EB20C8" w:rsidRDefault="00BA13B9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6BB383A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8958591" cy="59150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591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20C8">
        <w:br w:type="page"/>
      </w:r>
    </w:p>
    <w:p w:rsidR="00EB20C8" w:rsidRDefault="00EB20C8" w:rsidP="00DC0691">
      <w:pPr>
        <w:pStyle w:val="10"/>
      </w:pPr>
    </w:p>
    <w:p w:rsidR="00DC0691" w:rsidRDefault="00EB20C8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187AB21" wp14:editId="1CBCDBFE">
            <wp:extent cx="9429750" cy="563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691">
        <w:br w:type="page"/>
      </w:r>
    </w:p>
    <w:p w:rsidR="00DC0691" w:rsidRDefault="00DC0691" w:rsidP="00DC0691">
      <w:pPr>
        <w:pStyle w:val="10"/>
      </w:pPr>
    </w:p>
    <w:p w:rsidR="00DC0691" w:rsidRDefault="00BA13B9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467360</wp:posOffset>
            </wp:positionV>
            <wp:extent cx="9420225" cy="48958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691">
        <w:br w:type="page"/>
      </w:r>
    </w:p>
    <w:p w:rsidR="00DC0691" w:rsidRDefault="00DC0691" w:rsidP="00DC0691">
      <w:pPr>
        <w:pStyle w:val="10"/>
      </w:pPr>
    </w:p>
    <w:p w:rsidR="009A488C" w:rsidRDefault="009A488C" w:rsidP="00BA13B9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C0A20A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543800" cy="59648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9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691">
        <w:br w:type="page"/>
      </w:r>
    </w:p>
    <w:p w:rsidR="009A488C" w:rsidRDefault="009A488C" w:rsidP="009A488C">
      <w:pPr>
        <w:pStyle w:val="1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7716371" cy="59626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371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A488C" w:rsidRDefault="009A488C" w:rsidP="00BA13B9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14D0DE4E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8756333" cy="6038850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333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488C" w:rsidRDefault="00322675" w:rsidP="009A488C">
      <w:pPr>
        <w:pStyle w:val="10"/>
        <w:rPr>
          <w:lang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69850</wp:posOffset>
            </wp:positionV>
            <wp:extent cx="9305925" cy="616635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1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88C">
        <w:rPr>
          <w:lang/>
        </w:rPr>
        <w:br w:type="page"/>
      </w:r>
    </w:p>
    <w:p w:rsidR="009A488C" w:rsidRPr="00371E06" w:rsidRDefault="00322675" w:rsidP="00BA13B9">
      <w:pPr>
        <w:rPr>
          <w:rFonts w:ascii="Times New Roman" w:hAnsi="Times New Roman" w:cs="Pragmatica"/>
          <w:b/>
          <w:bCs/>
          <w:color w:val="000000"/>
          <w:sz w:val="28"/>
          <w:szCs w:val="28"/>
          <w:lang w:val="be-BY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B2039AE">
            <wp:simplePos x="0" y="0"/>
            <wp:positionH relativeFrom="page">
              <wp:align>center</wp:align>
            </wp:positionH>
            <wp:positionV relativeFrom="paragraph">
              <wp:posOffset>79375</wp:posOffset>
            </wp:positionV>
            <wp:extent cx="8067675" cy="555244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E06" w:rsidRPr="00EA59F9" w:rsidRDefault="00EA59F9" w:rsidP="00EA59F9">
      <w:pPr>
        <w:pStyle w:val="10"/>
        <w:jc w:val="center"/>
        <w:rPr>
          <w:rFonts w:cs="Times New Roman"/>
          <w:b w:val="0"/>
          <w:i/>
          <w:noProof/>
          <w:sz w:val="44"/>
          <w:lang/>
        </w:rPr>
      </w:pPr>
      <w:proofErr w:type="spellStart"/>
      <w:r w:rsidRPr="00EA59F9">
        <w:rPr>
          <w:rFonts w:cs="Times New Roman"/>
          <w:b w:val="0"/>
          <w:i/>
          <w:sz w:val="32"/>
          <w:szCs w:val="21"/>
          <w:shd w:val="clear" w:color="auto" w:fill="FFFFFF"/>
        </w:rPr>
        <w:t>Джульбарс</w:t>
      </w:r>
      <w:proofErr w:type="spellEnd"/>
      <w:r w:rsidRPr="00EA59F9">
        <w:rPr>
          <w:rFonts w:cs="Times New Roman"/>
          <w:b w:val="0"/>
          <w:i/>
          <w:sz w:val="32"/>
          <w:szCs w:val="21"/>
          <w:shd w:val="clear" w:color="auto" w:fill="FFFFFF"/>
        </w:rPr>
        <w:t xml:space="preserve"> и</w:t>
      </w:r>
      <w:r>
        <w:rPr>
          <w:rFonts w:cs="Times New Roman"/>
          <w:b w:val="0"/>
          <w:i/>
          <w:sz w:val="32"/>
          <w:szCs w:val="21"/>
          <w:shd w:val="clear" w:color="auto" w:fill="FFFFFF"/>
        </w:rPr>
        <w:t xml:space="preserve"> подполковник Александр </w:t>
      </w:r>
      <w:bookmarkStart w:id="0" w:name="_GoBack"/>
      <w:bookmarkEnd w:id="0"/>
      <w:proofErr w:type="spellStart"/>
      <w:r>
        <w:rPr>
          <w:rFonts w:cs="Times New Roman"/>
          <w:b w:val="0"/>
          <w:i/>
          <w:sz w:val="32"/>
          <w:szCs w:val="21"/>
          <w:shd w:val="clear" w:color="auto" w:fill="FFFFFF"/>
        </w:rPr>
        <w:t>Мазовер</w:t>
      </w:r>
      <w:proofErr w:type="spellEnd"/>
      <w:r>
        <w:rPr>
          <w:rFonts w:cs="Times New Roman"/>
          <w:b w:val="0"/>
          <w:i/>
          <w:sz w:val="32"/>
          <w:szCs w:val="21"/>
          <w:shd w:val="clear" w:color="auto" w:fill="FFFFFF"/>
          <w:lang w:val="be-BY"/>
        </w:rPr>
        <w:t> —</w:t>
      </w:r>
      <w:r w:rsidRPr="00EA59F9">
        <w:rPr>
          <w:rFonts w:cs="Times New Roman"/>
          <w:b w:val="0"/>
          <w:i/>
          <w:sz w:val="32"/>
          <w:szCs w:val="21"/>
          <w:shd w:val="clear" w:color="auto" w:fill="FFFFFF"/>
        </w:rPr>
        <w:t xml:space="preserve"> главный кинолог СССР</w:t>
      </w:r>
      <w:r w:rsidR="00371E06" w:rsidRPr="00EA59F9">
        <w:rPr>
          <w:rFonts w:cs="Times New Roman"/>
          <w:b w:val="0"/>
          <w:i/>
          <w:noProof/>
          <w:sz w:val="44"/>
          <w:lang/>
        </w:rPr>
        <w:br w:type="page"/>
      </w:r>
    </w:p>
    <w:p w:rsidR="009A488C" w:rsidRPr="00371E06" w:rsidRDefault="00371E06" w:rsidP="00371E06">
      <w:pPr>
        <w:pStyle w:val="a3"/>
        <w:jc w:val="center"/>
        <w:rPr>
          <w:rFonts w:cs="Pragmatica"/>
          <w:b/>
          <w:bCs/>
          <w:i/>
          <w:color w:val="000000"/>
          <w:sz w:val="32"/>
          <w:szCs w:val="32"/>
          <w:lang/>
        </w:rPr>
      </w:pPr>
      <w:r w:rsidRPr="00371E06">
        <w:rPr>
          <w:i/>
          <w:sz w:val="32"/>
          <w:szCs w:val="32"/>
        </w:rPr>
        <w:lastRenderedPageBreak/>
        <w:t>Первый Парад Победы</w:t>
      </w:r>
      <w:r w:rsidRPr="00371E06">
        <w:rPr>
          <w:i/>
          <w:noProof/>
          <w:sz w:val="32"/>
          <w:szCs w:val="32"/>
          <w:lang/>
        </w:rPr>
        <w:t xml:space="preserve"> </w:t>
      </w:r>
      <w:r w:rsidRPr="00371E06">
        <w:rPr>
          <w:i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73654E8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9429750" cy="55721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88C" w:rsidRPr="00371E06">
        <w:rPr>
          <w:i/>
          <w:sz w:val="32"/>
          <w:szCs w:val="32"/>
          <w:lang/>
        </w:rPr>
        <w:br w:type="page"/>
      </w:r>
    </w:p>
    <w:p w:rsidR="009A488C" w:rsidRDefault="00322675" w:rsidP="009A488C">
      <w:pPr>
        <w:pStyle w:val="10"/>
        <w:rPr>
          <w:lang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50884A94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8555355" cy="59245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35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88C" w:rsidRDefault="009A488C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  <w:r>
        <w:rPr>
          <w:lang/>
        </w:rPr>
        <w:br w:type="page"/>
      </w:r>
    </w:p>
    <w:p w:rsidR="009A488C" w:rsidRDefault="00322675" w:rsidP="009A488C">
      <w:pPr>
        <w:pStyle w:val="10"/>
        <w:rPr>
          <w:lang/>
        </w:rPr>
      </w:pPr>
      <w:r>
        <w:rPr>
          <w:b w:val="0"/>
          <w:bCs w:val="0"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2FE55ED8">
            <wp:simplePos x="0" y="0"/>
            <wp:positionH relativeFrom="page">
              <wp:align>center</wp:align>
            </wp:positionH>
            <wp:positionV relativeFrom="paragraph">
              <wp:posOffset>107950</wp:posOffset>
            </wp:positionV>
            <wp:extent cx="6849745" cy="6096000"/>
            <wp:effectExtent l="0" t="0" r="825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675" w:rsidRDefault="00322675" w:rsidP="00BA13B9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</w:p>
    <w:p w:rsidR="00322675" w:rsidRDefault="00322675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  <w: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  <w:br w:type="page"/>
      </w:r>
    </w:p>
    <w:p w:rsidR="00322675" w:rsidRDefault="00322675" w:rsidP="00BA13B9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  <w:r>
        <w:rPr>
          <w:rFonts w:ascii="Times New Roman" w:hAnsi="Times New Roman" w:cs="Pragmatica"/>
          <w:b/>
          <w:bCs/>
          <w:noProof/>
          <w:color w:val="000000"/>
          <w:sz w:val="28"/>
          <w:szCs w:val="28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6EADC805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8134714" cy="61055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714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675" w:rsidRDefault="00322675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  <w: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  <w:br w:type="page"/>
      </w:r>
    </w:p>
    <w:p w:rsidR="00322675" w:rsidRDefault="00322675" w:rsidP="00BA13B9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</w:p>
    <w:p w:rsidR="00322675" w:rsidRDefault="00371E06">
      <w:pPr>
        <w:rPr>
          <w:rFonts w:ascii="Times New Roman" w:hAnsi="Times New Roman" w:cs="Pragmatica"/>
          <w:b/>
          <w:bCs/>
          <w:color w:val="000000"/>
          <w:sz w:val="28"/>
          <w:szCs w:val="28"/>
          <w:lang/>
        </w:rPr>
      </w:pPr>
      <w:r>
        <w:rPr>
          <w:rFonts w:ascii="Times New Roman" w:hAnsi="Times New Roman" w:cs="Pragmatica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7247CD6C" wp14:editId="47A09541">
            <wp:extent cx="9420225" cy="5362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675" w:rsidSect="000F3A67">
      <w:headerReference w:type="default" r:id="rId22"/>
      <w:footerReference w:type="default" r:id="rId23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DB0" w:rsidRDefault="00292DB0" w:rsidP="00AA1ABA">
      <w:pPr>
        <w:spacing w:after="0" w:line="240" w:lineRule="auto"/>
      </w:pPr>
      <w:r>
        <w:separator/>
      </w:r>
    </w:p>
  </w:endnote>
  <w:endnote w:type="continuationSeparator" w:id="0">
    <w:p w:rsidR="00292DB0" w:rsidRDefault="00292DB0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94619C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9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DB0" w:rsidRDefault="00292DB0" w:rsidP="00AA1ABA">
      <w:pPr>
        <w:spacing w:after="0" w:line="240" w:lineRule="auto"/>
      </w:pPr>
      <w:r>
        <w:separator/>
      </w:r>
    </w:p>
  </w:footnote>
  <w:footnote w:type="continuationSeparator" w:id="0">
    <w:p w:rsidR="00292DB0" w:rsidRDefault="00292DB0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371E06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И. С.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Костючкова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6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67"/>
    <w:rsid w:val="0003005E"/>
    <w:rsid w:val="000A2619"/>
    <w:rsid w:val="000F3A67"/>
    <w:rsid w:val="00101B76"/>
    <w:rsid w:val="001D7A3B"/>
    <w:rsid w:val="00240C65"/>
    <w:rsid w:val="00292DB0"/>
    <w:rsid w:val="00295FE3"/>
    <w:rsid w:val="002D1E2D"/>
    <w:rsid w:val="00322675"/>
    <w:rsid w:val="00371E06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94619C"/>
    <w:rsid w:val="00951947"/>
    <w:rsid w:val="009A488C"/>
    <w:rsid w:val="00AA1ABA"/>
    <w:rsid w:val="00B02534"/>
    <w:rsid w:val="00B4276C"/>
    <w:rsid w:val="00BA13B9"/>
    <w:rsid w:val="00C20DE6"/>
    <w:rsid w:val="00C25908"/>
    <w:rsid w:val="00DB34D2"/>
    <w:rsid w:val="00DC0691"/>
    <w:rsid w:val="00DD023A"/>
    <w:rsid w:val="00DE57A4"/>
    <w:rsid w:val="00EA3EEE"/>
    <w:rsid w:val="00EA59F9"/>
    <w:rsid w:val="00EB20C8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0B0C94"/>
  <w15:chartTrackingRefBased/>
  <w15:docId w15:val="{6835DB4C-DC5A-4483-AC4F-64EF91C2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</Template>
  <TotalTime>6</TotalTime>
  <Pages>16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HP</cp:lastModifiedBy>
  <cp:revision>3</cp:revision>
  <dcterms:created xsi:type="dcterms:W3CDTF">2025-06-19T06:13:00Z</dcterms:created>
  <dcterms:modified xsi:type="dcterms:W3CDTF">2025-06-20T05:37:00Z</dcterms:modified>
</cp:coreProperties>
</file>